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035" w:rsidRPr="00F902EE" w:rsidRDefault="00851035" w:rsidP="00141E1F">
      <w:pPr>
        <w:jc w:val="center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>«Знатоки русского языка и литературы»</w:t>
      </w:r>
    </w:p>
    <w:p w:rsidR="00851035" w:rsidRPr="00F902EE" w:rsidRDefault="00851035" w:rsidP="00B774D6">
      <w:pPr>
        <w:rPr>
          <w:sz w:val="32"/>
          <w:szCs w:val="32"/>
        </w:rPr>
      </w:pPr>
      <w:r w:rsidRPr="00F902EE">
        <w:rPr>
          <w:sz w:val="32"/>
          <w:szCs w:val="32"/>
        </w:rPr>
        <w:t xml:space="preserve">Цели игры:  </w:t>
      </w:r>
    </w:p>
    <w:p w:rsidR="00851035" w:rsidRPr="00F902EE" w:rsidRDefault="00851035" w:rsidP="00B774D6">
      <w:pPr>
        <w:rPr>
          <w:sz w:val="32"/>
          <w:szCs w:val="32"/>
        </w:rPr>
      </w:pPr>
      <w:r w:rsidRPr="00F902EE">
        <w:rPr>
          <w:sz w:val="32"/>
          <w:szCs w:val="32"/>
        </w:rPr>
        <w:t>-закрепление знаний по русскому языку и литературе;</w:t>
      </w:r>
    </w:p>
    <w:p w:rsidR="00851035" w:rsidRPr="00F902EE" w:rsidRDefault="00851035" w:rsidP="00141E1F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-развитие познавательных интересов учащихся; мышления, воображения, памяти, способности высказать собственное мнение и аргументированно его отстаивать.</w:t>
      </w:r>
    </w:p>
    <w:p w:rsidR="00851035" w:rsidRPr="00F902EE" w:rsidRDefault="00851035" w:rsidP="00B774D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Описание игры:</w:t>
      </w:r>
      <w:r w:rsidRPr="00F902EE">
        <w:rPr>
          <w:sz w:val="32"/>
          <w:szCs w:val="32"/>
        </w:rPr>
        <w:tab/>
      </w:r>
      <w:r w:rsidRPr="00F902EE">
        <w:rPr>
          <w:sz w:val="32"/>
          <w:szCs w:val="32"/>
        </w:rPr>
        <w:tab/>
      </w:r>
      <w:r w:rsidRPr="00F902EE">
        <w:rPr>
          <w:sz w:val="32"/>
          <w:szCs w:val="32"/>
        </w:rPr>
        <w:tab/>
      </w:r>
      <w:r w:rsidRPr="00F902EE">
        <w:rPr>
          <w:sz w:val="32"/>
          <w:szCs w:val="32"/>
        </w:rPr>
        <w:tab/>
      </w:r>
      <w:r w:rsidRPr="00F902EE">
        <w:rPr>
          <w:sz w:val="32"/>
          <w:szCs w:val="32"/>
        </w:rPr>
        <w:tab/>
      </w:r>
      <w:r w:rsidRPr="00F902EE">
        <w:rPr>
          <w:sz w:val="32"/>
          <w:szCs w:val="32"/>
        </w:rPr>
        <w:tab/>
      </w:r>
      <w:r w:rsidRPr="00F902EE">
        <w:rPr>
          <w:sz w:val="32"/>
          <w:szCs w:val="32"/>
        </w:rPr>
        <w:tab/>
      </w:r>
      <w:r w:rsidRPr="00F902EE">
        <w:rPr>
          <w:sz w:val="32"/>
          <w:szCs w:val="32"/>
        </w:rPr>
        <w:tab/>
      </w:r>
      <w:r w:rsidRPr="00F902EE">
        <w:rPr>
          <w:sz w:val="32"/>
          <w:szCs w:val="32"/>
        </w:rPr>
        <w:tab/>
      </w:r>
      <w:r w:rsidRPr="00F902EE">
        <w:rPr>
          <w:sz w:val="32"/>
          <w:szCs w:val="32"/>
        </w:rPr>
        <w:tab/>
      </w:r>
      <w:r w:rsidRPr="00F902EE">
        <w:rPr>
          <w:sz w:val="32"/>
          <w:szCs w:val="32"/>
        </w:rPr>
        <w:tab/>
        <w:t>От  5-7ых классов представлена команда в количестве шести  человек. Каждая команда имеет капитана и название. У капитана  команды имеется сигнальный флажок, который он поднимает в случае готового ответа. Ведущий и жюри определяет, какая из команд первая подняла флажок и может отвечать. Если ответ неверный, у второй команды есть 20 секунд для обсуждения вопроса и ответа.</w:t>
      </w:r>
    </w:p>
    <w:p w:rsidR="00851035" w:rsidRPr="00F902EE" w:rsidRDefault="00851035" w:rsidP="00B774D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 xml:space="preserve">      Остальные учащиеся- болельщики, для них также предназначены некоторые конкурсы. </w:t>
      </w:r>
    </w:p>
    <w:p w:rsidR="00851035" w:rsidRPr="00F902EE" w:rsidRDefault="00851035" w:rsidP="00B774D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Предположительная продолжительность игры 1 час.</w:t>
      </w:r>
    </w:p>
    <w:p w:rsidR="00851035" w:rsidRPr="001F7087" w:rsidRDefault="00851035" w:rsidP="001F7087">
      <w:pPr>
        <w:pStyle w:val="ListParagraph"/>
        <w:ind w:left="765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  <w:lang w:val="en-US"/>
        </w:rPr>
        <w:t>I</w:t>
      </w:r>
      <w:r w:rsidRPr="00F902EE">
        <w:rPr>
          <w:b/>
          <w:bCs/>
          <w:sz w:val="32"/>
          <w:szCs w:val="32"/>
        </w:rPr>
        <w:t>.Конкурс “В стране Грамматики”</w:t>
      </w:r>
    </w:p>
    <w:p w:rsidR="00851035" w:rsidRPr="00F902EE" w:rsidRDefault="00851035" w:rsidP="00B774D6">
      <w:pPr>
        <w:pStyle w:val="ListParagraph"/>
        <w:rPr>
          <w:sz w:val="32"/>
          <w:szCs w:val="32"/>
        </w:rPr>
      </w:pPr>
      <w:r w:rsidRPr="00F902EE">
        <w:rPr>
          <w:sz w:val="32"/>
          <w:szCs w:val="32"/>
        </w:rPr>
        <w:t>1. Изменив в слове только одну букву, получить как можно больше новых слов.</w:t>
      </w:r>
    </w:p>
    <w:p w:rsidR="00851035" w:rsidRPr="00F902EE" w:rsidRDefault="00851035" w:rsidP="00FF58E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Бак (бок, бык, бук, бал, лак, мак, рак, бар, бас и т.д).</w:t>
      </w:r>
    </w:p>
    <w:p w:rsidR="00851035" w:rsidRPr="00F902EE" w:rsidRDefault="00851035" w:rsidP="00FF58E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Дом (ком, лом, сом, том, дым, дог, ром и т.д).</w:t>
      </w:r>
    </w:p>
    <w:p w:rsidR="00851035" w:rsidRPr="00F902EE" w:rsidRDefault="00851035" w:rsidP="00FF58E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Кот (бот, пот, рот, кит, код, кок, кол, ком, кон и т.д.).</w:t>
      </w:r>
    </w:p>
    <w:p w:rsidR="00851035" w:rsidRPr="00F902EE" w:rsidRDefault="00851035" w:rsidP="00FF58E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Бочка (дочка, кочка, ночка, почка, точка, мочка и т.д.).</w:t>
      </w:r>
    </w:p>
    <w:p w:rsidR="00851035" w:rsidRPr="00F902EE" w:rsidRDefault="00851035" w:rsidP="00391AE9">
      <w:pPr>
        <w:pStyle w:val="ListParagraph"/>
        <w:rPr>
          <w:sz w:val="32"/>
          <w:szCs w:val="32"/>
        </w:rPr>
      </w:pPr>
    </w:p>
    <w:p w:rsidR="00851035" w:rsidRPr="00F902EE" w:rsidRDefault="00851035" w:rsidP="00391AE9">
      <w:pPr>
        <w:pStyle w:val="ListParagraph"/>
        <w:rPr>
          <w:sz w:val="32"/>
          <w:szCs w:val="32"/>
        </w:rPr>
      </w:pPr>
      <w:r w:rsidRPr="00F902EE">
        <w:rPr>
          <w:sz w:val="32"/>
          <w:szCs w:val="32"/>
        </w:rPr>
        <w:t>2. Помогите восстановить загадочную надпись.</w:t>
      </w:r>
    </w:p>
    <w:p w:rsidR="00851035" w:rsidRDefault="00851035" w:rsidP="00FF58E6">
      <w:pPr>
        <w:rPr>
          <w:sz w:val="32"/>
          <w:szCs w:val="32"/>
        </w:rPr>
      </w:pPr>
      <w:r w:rsidRPr="00F902EE">
        <w:rPr>
          <w:sz w:val="32"/>
          <w:szCs w:val="32"/>
        </w:rPr>
        <w:t>Однажды ветер решил пошутить. Над дверью школы он заметил  плакат. Ветер налетел и сорвал все согласные буквы. Когда утром в школу пришли ребята, то увидели такую надпись: …о…о …о…а…о…а…ь! (Добро пожаловать</w:t>
      </w:r>
      <w:r>
        <w:rPr>
          <w:sz w:val="32"/>
          <w:szCs w:val="32"/>
        </w:rPr>
        <w:t>!</w:t>
      </w:r>
      <w:r w:rsidRPr="00F902EE">
        <w:rPr>
          <w:sz w:val="32"/>
          <w:szCs w:val="32"/>
        </w:rPr>
        <w:t>)</w:t>
      </w:r>
    </w:p>
    <w:p w:rsidR="00851035" w:rsidRPr="00F902EE" w:rsidRDefault="00851035" w:rsidP="00FF58E6">
      <w:pPr>
        <w:rPr>
          <w:sz w:val="32"/>
          <w:szCs w:val="32"/>
        </w:rPr>
      </w:pPr>
    </w:p>
    <w:p w:rsidR="00851035" w:rsidRPr="00F902EE" w:rsidRDefault="00851035" w:rsidP="00391AE9">
      <w:pPr>
        <w:pStyle w:val="ListParagraph"/>
        <w:rPr>
          <w:sz w:val="32"/>
          <w:szCs w:val="32"/>
        </w:rPr>
      </w:pPr>
      <w:r w:rsidRPr="00F902EE">
        <w:rPr>
          <w:sz w:val="32"/>
          <w:szCs w:val="32"/>
        </w:rPr>
        <w:t>3. Прочтите ребус.</w:t>
      </w:r>
    </w:p>
    <w:p w:rsidR="00851035" w:rsidRPr="00F902EE" w:rsidRDefault="00851035" w:rsidP="00FF58E6">
      <w:pPr>
        <w:rPr>
          <w:sz w:val="32"/>
          <w:szCs w:val="32"/>
        </w:rPr>
      </w:pPr>
      <w:r w:rsidRPr="00F902EE">
        <w:rPr>
          <w:sz w:val="32"/>
          <w:szCs w:val="32"/>
        </w:rPr>
        <w:t>Прежде, чем 7я 05 сядет за 100л, пре2рительно вы3  клеёнку.</w:t>
      </w:r>
    </w:p>
    <w:p w:rsidR="00851035" w:rsidRPr="00F902EE" w:rsidRDefault="00851035" w:rsidP="00FF58E6">
      <w:pPr>
        <w:pStyle w:val="ListParagraph"/>
        <w:rPr>
          <w:sz w:val="32"/>
          <w:szCs w:val="32"/>
        </w:rPr>
      </w:pPr>
      <w:r w:rsidRPr="00F902EE">
        <w:rPr>
          <w:sz w:val="32"/>
          <w:szCs w:val="32"/>
        </w:rPr>
        <w:t>4. Кто больше вспомнит слов с начальной буквой Э? (Экватор, экскаватор, экскурсия, экспедиция, экран, эмигрант, эгоист, эпос  и т.д. можно 22 и больше).</w:t>
      </w:r>
    </w:p>
    <w:p w:rsidR="00851035" w:rsidRPr="00F902EE" w:rsidRDefault="00851035" w:rsidP="00FF58E6">
      <w:pPr>
        <w:pStyle w:val="ListParagraph"/>
        <w:rPr>
          <w:sz w:val="32"/>
          <w:szCs w:val="32"/>
        </w:rPr>
      </w:pPr>
    </w:p>
    <w:p w:rsidR="00851035" w:rsidRPr="00F902EE" w:rsidRDefault="00851035" w:rsidP="00FF58E6">
      <w:pPr>
        <w:pStyle w:val="ListParagraph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  <w:lang w:val="en-US"/>
        </w:rPr>
        <w:t>II</w:t>
      </w:r>
      <w:r w:rsidRPr="00F902EE">
        <w:rPr>
          <w:b/>
          <w:bCs/>
          <w:sz w:val="32"/>
          <w:szCs w:val="32"/>
        </w:rPr>
        <w:t>.  Конкурс.    Объясни значение фразеологизмов.</w:t>
      </w:r>
    </w:p>
    <w:p w:rsidR="00851035" w:rsidRPr="00F902EE" w:rsidRDefault="00851035" w:rsidP="00391AE9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1) Водой не разольёшь (неразлучные друзья).</w:t>
      </w:r>
    </w:p>
    <w:p w:rsidR="00851035" w:rsidRPr="00F902EE" w:rsidRDefault="00851035" w:rsidP="00391AE9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2) Как в воду опущенный (грустный человек).</w:t>
      </w:r>
    </w:p>
    <w:p w:rsidR="00851035" w:rsidRPr="00F902EE" w:rsidRDefault="00851035" w:rsidP="00391AE9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3) Толочь воду в ступе (бесполезная работа).</w:t>
      </w:r>
    </w:p>
    <w:p w:rsidR="00851035" w:rsidRPr="00F902EE" w:rsidRDefault="00851035" w:rsidP="00391AE9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4) Седьмая вода на киселе (дальний родственник).</w:t>
      </w:r>
    </w:p>
    <w:p w:rsidR="00851035" w:rsidRPr="00F902EE" w:rsidRDefault="00851035" w:rsidP="00391AE9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5) Набрал в рот воды (молчаливый человек).</w:t>
      </w:r>
    </w:p>
    <w:p w:rsidR="00851035" w:rsidRPr="00F902EE" w:rsidRDefault="00851035" w:rsidP="00391AE9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6) Как в воду глядел (предсказал).</w:t>
      </w:r>
    </w:p>
    <w:p w:rsidR="00851035" w:rsidRPr="00F902EE" w:rsidRDefault="00851035" w:rsidP="00391AE9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7) Как две капли воды (очень похожи).</w:t>
      </w:r>
    </w:p>
    <w:p w:rsidR="00851035" w:rsidRPr="00F902EE" w:rsidRDefault="00851035" w:rsidP="00B774D6">
      <w:pPr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 xml:space="preserve">    3. Конкурс «Узнайте писателя или поэта по портрету»</w:t>
      </w:r>
    </w:p>
    <w:p w:rsidR="00851035" w:rsidRPr="00F902EE" w:rsidRDefault="00851035" w:rsidP="00B774D6">
      <w:pPr>
        <w:pStyle w:val="NoSpacing"/>
        <w:rPr>
          <w:b/>
          <w:bCs/>
          <w:sz w:val="32"/>
          <w:szCs w:val="32"/>
        </w:rPr>
      </w:pPr>
      <w:r w:rsidRPr="00F902EE">
        <w:rPr>
          <w:sz w:val="32"/>
          <w:szCs w:val="32"/>
        </w:rPr>
        <w:t>1. А.П.Чехов.</w:t>
      </w:r>
    </w:p>
    <w:p w:rsidR="00851035" w:rsidRPr="00F902EE" w:rsidRDefault="00851035" w:rsidP="00B774D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 xml:space="preserve">2. А.С.Пушкин. </w:t>
      </w:r>
    </w:p>
    <w:p w:rsidR="00851035" w:rsidRPr="00F902EE" w:rsidRDefault="00851035" w:rsidP="00B774D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3. Н.В.Гоголь.</w:t>
      </w:r>
    </w:p>
    <w:p w:rsidR="00851035" w:rsidRPr="00F902EE" w:rsidRDefault="00851035" w:rsidP="00FF58E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4. Л.Н.Толстой.</w:t>
      </w:r>
    </w:p>
    <w:p w:rsidR="00851035" w:rsidRPr="00F902EE" w:rsidRDefault="00851035" w:rsidP="00FF58E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5. И.С. Тургенев.</w:t>
      </w:r>
    </w:p>
    <w:p w:rsidR="00851035" w:rsidRPr="00F902EE" w:rsidRDefault="00851035" w:rsidP="00FF58E6">
      <w:pPr>
        <w:pStyle w:val="NoSpacing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>4.  Конкурс  “Знаешь ли ты…?”</w:t>
      </w:r>
    </w:p>
    <w:p w:rsidR="00851035" w:rsidRPr="00F902EE" w:rsidRDefault="00851035" w:rsidP="006770FA">
      <w:pPr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>Угадай слово по шутливой характеристике:</w:t>
      </w:r>
    </w:p>
    <w:p w:rsidR="00851035" w:rsidRPr="00F902EE" w:rsidRDefault="00851035" w:rsidP="00F902EE">
      <w:pPr>
        <w:pStyle w:val="NoSpacing"/>
        <w:rPr>
          <w:b/>
          <w:bCs/>
          <w:sz w:val="28"/>
          <w:szCs w:val="28"/>
        </w:rPr>
      </w:pPr>
      <w:r w:rsidRPr="00F902EE">
        <w:rPr>
          <w:sz w:val="28"/>
          <w:szCs w:val="28"/>
        </w:rPr>
        <w:t>1) Не цветы, а вянут; не бельё, а их развешивают чрезмерно доверчивые люди. (Уши)</w:t>
      </w:r>
    </w:p>
    <w:p w:rsidR="00851035" w:rsidRPr="00F902EE" w:rsidRDefault="00851035" w:rsidP="00F902EE">
      <w:pPr>
        <w:pStyle w:val="NoSpacing"/>
        <w:rPr>
          <w:sz w:val="28"/>
          <w:szCs w:val="28"/>
        </w:rPr>
      </w:pPr>
      <w:r w:rsidRPr="00F902EE">
        <w:rPr>
          <w:sz w:val="28"/>
          <w:szCs w:val="28"/>
        </w:rPr>
        <w:t>2) Её толкут, носят решетом, в неё прячут концы нечестные люди. Что это? (Вода)</w:t>
      </w:r>
    </w:p>
    <w:p w:rsidR="00851035" w:rsidRPr="00F902EE" w:rsidRDefault="00851035" w:rsidP="00F902EE">
      <w:pPr>
        <w:pStyle w:val="NoSpacing"/>
        <w:rPr>
          <w:sz w:val="28"/>
          <w:szCs w:val="28"/>
        </w:rPr>
      </w:pPr>
      <w:r w:rsidRPr="00F902EE">
        <w:rPr>
          <w:sz w:val="28"/>
          <w:szCs w:val="28"/>
        </w:rPr>
        <w:t>3) Он в голове у несерьёзного человека, его советуют искать в поле, когда кто – нибудь бесследно исчез; на него бросают деньги и слова. Это… (ветер)</w:t>
      </w:r>
    </w:p>
    <w:p w:rsidR="00851035" w:rsidRPr="00F902EE" w:rsidRDefault="00851035" w:rsidP="00FF58E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4) Его вешают, приходя в уныние; всюду суют, вмешиваясь не в своё дело; им клюют; его задирают; на нём ставят зарубки; его натягивают, стремясь кого – нибудь одурачить. Что это? (Нос)</w:t>
      </w:r>
    </w:p>
    <w:p w:rsidR="00851035" w:rsidRPr="00F902EE" w:rsidRDefault="00851035" w:rsidP="00FF58E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5) Его проглатывают, за него тянут или дёргают, настойчиво заставляя высказываться. Что это? (Язык)</w:t>
      </w:r>
    </w:p>
    <w:p w:rsidR="00851035" w:rsidRPr="00F902EE" w:rsidRDefault="00851035" w:rsidP="00FF58E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6) Его иногда приходится держать, не занимая руки; за ним можно лезть в карман. Что это? (Слово)</w:t>
      </w:r>
    </w:p>
    <w:p w:rsidR="00851035" w:rsidRPr="00F902EE" w:rsidRDefault="00851035" w:rsidP="0022323D">
      <w:pPr>
        <w:pStyle w:val="NoSpacing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>5.</w:t>
      </w:r>
      <w:r w:rsidRPr="00F902EE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F902EE">
        <w:rPr>
          <w:b/>
          <w:bCs/>
          <w:sz w:val="32"/>
          <w:szCs w:val="32"/>
        </w:rPr>
        <w:t>Конкурс “Болельщиков”.</w:t>
      </w:r>
    </w:p>
    <w:p w:rsidR="00851035" w:rsidRPr="00F902EE" w:rsidRDefault="00851035" w:rsidP="0022323D">
      <w:pPr>
        <w:pStyle w:val="NoSpacing"/>
        <w:rPr>
          <w:b/>
          <w:bCs/>
          <w:sz w:val="32"/>
          <w:szCs w:val="32"/>
        </w:rPr>
      </w:pPr>
    </w:p>
    <w:p w:rsidR="00851035" w:rsidRPr="00F902EE" w:rsidRDefault="00851035" w:rsidP="0022323D">
      <w:pPr>
        <w:pStyle w:val="NoSpacing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>1. Ответьте на вопросы.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 xml:space="preserve">Что находится между рекой и берегом? (Союз “и”) 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Какой русский город летает по воздуху? (Орёл)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Что стоит посредине Земли (Буква “М”)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Какой город у моря состоит из одного мужского и ста женских имён? (Севастополь)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Какие четыре моря носят название цвета? (Черное, Красное, Желтое, Белое)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Каким поясом не подпояшешься? (Климатическим)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</w:p>
    <w:p w:rsidR="00851035" w:rsidRPr="00F902EE" w:rsidRDefault="00851035" w:rsidP="0022323D">
      <w:pPr>
        <w:pStyle w:val="NoSpacing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>2. Отгадайте загадки.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1.Четыре брата бегут, друг друга не догонят. (Колёса)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2.Какой год продолжается один день? (Новый)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3.Сколько яиц можно съесть натощак? (Одно)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4.С помощью наречий перечислите по порядку пять дней недели. (Позавчера, вчера, сегодня, завтра, послезавтра)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5.У семи братьев по одной сестрице. Много ли сестер? (Одна)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6. Шли рядком: сын с отцом, да дед с внуком. Сколько их? (Трое)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7. Один льёт, второй пьёт, третий зеленеет да растёт (Дождь, земля, рожь)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8.Земля белая, а птицы на ней чёрные. (Бумага и буквы)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9. Чёрные, кривые, от рождения немые, станут в ряд – сразу заговорят. (Буквы 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10.Какие два местоимения мешают транспорту? (Я - Мы)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11.Какую часть слова можно в земле найти? (Корень)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12.Точка с хвостиком. (Запятая)</w:t>
      </w:r>
    </w:p>
    <w:p w:rsidR="00851035" w:rsidRPr="00F902EE" w:rsidRDefault="00851035" w:rsidP="0022323D">
      <w:pPr>
        <w:pStyle w:val="NoSpacing"/>
        <w:rPr>
          <w:b/>
          <w:bCs/>
          <w:sz w:val="32"/>
          <w:szCs w:val="32"/>
        </w:rPr>
      </w:pPr>
    </w:p>
    <w:p w:rsidR="00851035" w:rsidRPr="00F902EE" w:rsidRDefault="00851035" w:rsidP="0022323D">
      <w:pPr>
        <w:pStyle w:val="NoSpacing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>6. Конкурс “Путешествие в страну Фразеологию”.</w:t>
      </w:r>
    </w:p>
    <w:p w:rsidR="00851035" w:rsidRPr="00F902EE" w:rsidRDefault="00851035" w:rsidP="0022323D">
      <w:pPr>
        <w:pStyle w:val="NoSpacing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 xml:space="preserve">Что означает … 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Кожа да кости (худой)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Дырявая память (плохая)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На всех парусах (быстро)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Перемывать косточки (сплетничать)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Хоть кровь из носу (обязательно)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Сбить с толку (запутать)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Кот наплакал (мало)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Комар носа не подточит (идеально)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Клевать носом (дремать)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Пускать пыль в глаза (обманывать)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Как снег на голову (неожиданно)</w:t>
      </w:r>
    </w:p>
    <w:p w:rsidR="00851035" w:rsidRPr="00F902EE" w:rsidRDefault="00851035" w:rsidP="0022323D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Человек с головой (умный)</w:t>
      </w:r>
    </w:p>
    <w:p w:rsidR="00851035" w:rsidRPr="00F902EE" w:rsidRDefault="00851035" w:rsidP="00354BBF">
      <w:pPr>
        <w:pStyle w:val="NoSpacing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 xml:space="preserve">  7. Конкурс  «Бюро находок»</w:t>
      </w:r>
    </w:p>
    <w:p w:rsidR="00851035" w:rsidRPr="00F902EE" w:rsidRDefault="00851035" w:rsidP="00354BBF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Задание. Назовите автора произведение, в котором данный предмет играет определенную роль.</w:t>
      </w:r>
    </w:p>
    <w:p w:rsidR="00851035" w:rsidRPr="00F902EE" w:rsidRDefault="00851035" w:rsidP="00354BBF">
      <w:pPr>
        <w:pStyle w:val="NoSpacing"/>
        <w:numPr>
          <w:ilvl w:val="0"/>
          <w:numId w:val="4"/>
        </w:numPr>
        <w:rPr>
          <w:sz w:val="32"/>
          <w:szCs w:val="32"/>
        </w:rPr>
      </w:pPr>
      <w:r w:rsidRPr="00F902EE">
        <w:rPr>
          <w:sz w:val="32"/>
          <w:szCs w:val="32"/>
        </w:rPr>
        <w:t xml:space="preserve">Черевички( Гоголь. </w:t>
      </w:r>
      <w:r>
        <w:rPr>
          <w:sz w:val="32"/>
          <w:szCs w:val="32"/>
        </w:rPr>
        <w:t>«</w:t>
      </w:r>
      <w:r w:rsidRPr="00F902EE">
        <w:rPr>
          <w:sz w:val="32"/>
          <w:szCs w:val="32"/>
        </w:rPr>
        <w:t>Ночь перед рождеством</w:t>
      </w:r>
      <w:r>
        <w:rPr>
          <w:sz w:val="32"/>
          <w:szCs w:val="32"/>
        </w:rPr>
        <w:t>»</w:t>
      </w:r>
      <w:r w:rsidRPr="00F902EE">
        <w:rPr>
          <w:sz w:val="32"/>
          <w:szCs w:val="32"/>
        </w:rPr>
        <w:t>)</w:t>
      </w:r>
    </w:p>
    <w:p w:rsidR="00851035" w:rsidRPr="00F902EE" w:rsidRDefault="00851035" w:rsidP="00354BBF">
      <w:pPr>
        <w:pStyle w:val="NoSpacing"/>
        <w:numPr>
          <w:ilvl w:val="0"/>
          <w:numId w:val="4"/>
        </w:numPr>
        <w:rPr>
          <w:sz w:val="32"/>
          <w:szCs w:val="32"/>
        </w:rPr>
      </w:pPr>
      <w:r w:rsidRPr="00F902EE">
        <w:rPr>
          <w:sz w:val="32"/>
          <w:szCs w:val="32"/>
        </w:rPr>
        <w:t xml:space="preserve">Клюква (Пришвин. </w:t>
      </w:r>
      <w:r>
        <w:rPr>
          <w:sz w:val="32"/>
          <w:szCs w:val="32"/>
        </w:rPr>
        <w:t>«</w:t>
      </w:r>
      <w:r w:rsidRPr="00F902EE">
        <w:rPr>
          <w:sz w:val="32"/>
          <w:szCs w:val="32"/>
        </w:rPr>
        <w:t>Кладовая солнца</w:t>
      </w:r>
      <w:r>
        <w:rPr>
          <w:sz w:val="32"/>
          <w:szCs w:val="32"/>
        </w:rPr>
        <w:t>»</w:t>
      </w:r>
      <w:r w:rsidRPr="00F902EE">
        <w:rPr>
          <w:sz w:val="32"/>
          <w:szCs w:val="32"/>
        </w:rPr>
        <w:t>)</w:t>
      </w:r>
    </w:p>
    <w:p w:rsidR="00851035" w:rsidRPr="00F902EE" w:rsidRDefault="00851035" w:rsidP="00354BBF">
      <w:pPr>
        <w:pStyle w:val="NoSpacing"/>
        <w:numPr>
          <w:ilvl w:val="0"/>
          <w:numId w:val="4"/>
        </w:numPr>
        <w:rPr>
          <w:sz w:val="32"/>
          <w:szCs w:val="32"/>
        </w:rPr>
      </w:pPr>
      <w:r w:rsidRPr="00F902EE">
        <w:rPr>
          <w:sz w:val="32"/>
          <w:szCs w:val="32"/>
        </w:rPr>
        <w:t xml:space="preserve">Хрустальная туфелька (Перро. </w:t>
      </w:r>
      <w:r>
        <w:rPr>
          <w:sz w:val="32"/>
          <w:szCs w:val="32"/>
        </w:rPr>
        <w:t>«</w:t>
      </w:r>
      <w:r w:rsidRPr="00F902EE">
        <w:rPr>
          <w:sz w:val="32"/>
          <w:szCs w:val="32"/>
        </w:rPr>
        <w:t>Золушка</w:t>
      </w:r>
      <w:r>
        <w:rPr>
          <w:sz w:val="32"/>
          <w:szCs w:val="32"/>
        </w:rPr>
        <w:t>»</w:t>
      </w:r>
      <w:r w:rsidRPr="00F902EE">
        <w:rPr>
          <w:sz w:val="32"/>
          <w:szCs w:val="32"/>
        </w:rPr>
        <w:t>.)</w:t>
      </w:r>
    </w:p>
    <w:p w:rsidR="00851035" w:rsidRPr="00F902EE" w:rsidRDefault="00851035" w:rsidP="00354BBF">
      <w:pPr>
        <w:pStyle w:val="NoSpacing"/>
        <w:numPr>
          <w:ilvl w:val="0"/>
          <w:numId w:val="4"/>
        </w:numPr>
        <w:rPr>
          <w:sz w:val="32"/>
          <w:szCs w:val="32"/>
        </w:rPr>
      </w:pPr>
      <w:r w:rsidRPr="00F902EE">
        <w:rPr>
          <w:sz w:val="32"/>
          <w:szCs w:val="32"/>
        </w:rPr>
        <w:t>Клубочек.(Сказка «царевна-лягушка</w:t>
      </w:r>
      <w:r>
        <w:rPr>
          <w:sz w:val="32"/>
          <w:szCs w:val="32"/>
        </w:rPr>
        <w:t>»</w:t>
      </w:r>
      <w:r w:rsidRPr="00F902EE">
        <w:rPr>
          <w:sz w:val="32"/>
          <w:szCs w:val="32"/>
        </w:rPr>
        <w:t>).</w:t>
      </w:r>
    </w:p>
    <w:p w:rsidR="00851035" w:rsidRPr="00F902EE" w:rsidRDefault="00851035" w:rsidP="00354BBF">
      <w:pPr>
        <w:pStyle w:val="NoSpacing"/>
        <w:ind w:left="720"/>
        <w:rPr>
          <w:sz w:val="32"/>
          <w:szCs w:val="32"/>
        </w:rPr>
      </w:pPr>
    </w:p>
    <w:p w:rsidR="00851035" w:rsidRPr="00F902EE" w:rsidRDefault="00851035" w:rsidP="008E1FE1">
      <w:pPr>
        <w:pStyle w:val="NoSpacing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>8 .Конкурс «Литературное лото».</w:t>
      </w:r>
    </w:p>
    <w:p w:rsidR="00851035" w:rsidRPr="00F902EE" w:rsidRDefault="00851035" w:rsidP="00354BBF">
      <w:pPr>
        <w:pStyle w:val="NoSpacing"/>
        <w:ind w:left="720"/>
        <w:rPr>
          <w:sz w:val="32"/>
          <w:szCs w:val="32"/>
        </w:rPr>
      </w:pPr>
      <w:r w:rsidRPr="00F902EE">
        <w:rPr>
          <w:sz w:val="32"/>
          <w:szCs w:val="32"/>
        </w:rPr>
        <w:t>Задание: назовите автора и произведение, в котором  фигурирует данный персонаж:</w:t>
      </w:r>
    </w:p>
    <w:p w:rsidR="00851035" w:rsidRPr="00F902EE" w:rsidRDefault="00851035" w:rsidP="00354BBF">
      <w:pPr>
        <w:pStyle w:val="NoSpacing"/>
        <w:ind w:left="720"/>
        <w:rPr>
          <w:sz w:val="32"/>
          <w:szCs w:val="32"/>
        </w:rPr>
      </w:pPr>
      <w:r w:rsidRPr="00F902EE">
        <w:rPr>
          <w:sz w:val="32"/>
          <w:szCs w:val="32"/>
        </w:rPr>
        <w:t>1.Герда (Х.К.Андерсен. «Снежная королева»).</w:t>
      </w:r>
    </w:p>
    <w:p w:rsidR="00851035" w:rsidRPr="00F902EE" w:rsidRDefault="00851035" w:rsidP="00354BBF">
      <w:pPr>
        <w:pStyle w:val="NoSpacing"/>
        <w:ind w:left="720"/>
        <w:rPr>
          <w:sz w:val="32"/>
          <w:szCs w:val="32"/>
        </w:rPr>
      </w:pPr>
      <w:r w:rsidRPr="00F902EE">
        <w:rPr>
          <w:sz w:val="32"/>
          <w:szCs w:val="32"/>
        </w:rPr>
        <w:t>2.Микула (Эпос. «вольга и Микула Селянинович»).</w:t>
      </w:r>
    </w:p>
    <w:p w:rsidR="00851035" w:rsidRPr="00F902EE" w:rsidRDefault="00851035" w:rsidP="00354BBF">
      <w:pPr>
        <w:pStyle w:val="NoSpacing"/>
        <w:ind w:left="720"/>
        <w:rPr>
          <w:sz w:val="32"/>
          <w:szCs w:val="32"/>
        </w:rPr>
      </w:pPr>
      <w:r w:rsidRPr="00F902EE">
        <w:rPr>
          <w:sz w:val="32"/>
          <w:szCs w:val="32"/>
        </w:rPr>
        <w:t>3. Чуб (Н.В.Гоголь. «Ночь перед Рождеством»).</w:t>
      </w:r>
    </w:p>
    <w:p w:rsidR="00851035" w:rsidRPr="00F902EE" w:rsidRDefault="00851035" w:rsidP="00354BBF">
      <w:pPr>
        <w:pStyle w:val="NoSpacing"/>
        <w:ind w:left="720"/>
        <w:rPr>
          <w:sz w:val="32"/>
          <w:szCs w:val="32"/>
        </w:rPr>
      </w:pPr>
      <w:r w:rsidRPr="00F902EE">
        <w:rPr>
          <w:sz w:val="32"/>
          <w:szCs w:val="32"/>
        </w:rPr>
        <w:t>4.Капитон (И.С.Тургенев. «Муму»).</w:t>
      </w:r>
    </w:p>
    <w:p w:rsidR="00851035" w:rsidRPr="00F902EE" w:rsidRDefault="00851035" w:rsidP="00354BBF">
      <w:pPr>
        <w:pStyle w:val="NoSpacing"/>
        <w:ind w:left="720"/>
        <w:rPr>
          <w:sz w:val="32"/>
          <w:szCs w:val="32"/>
        </w:rPr>
      </w:pPr>
      <w:r w:rsidRPr="00F902EE">
        <w:rPr>
          <w:sz w:val="32"/>
          <w:szCs w:val="32"/>
        </w:rPr>
        <w:t>5. Дед Кузьма (К.Г.Паустовский. «Стальное колечко»).</w:t>
      </w:r>
    </w:p>
    <w:p w:rsidR="00851035" w:rsidRPr="00F902EE" w:rsidRDefault="00851035" w:rsidP="00354BBF">
      <w:pPr>
        <w:pStyle w:val="NoSpacing"/>
        <w:ind w:left="720"/>
        <w:rPr>
          <w:sz w:val="32"/>
          <w:szCs w:val="32"/>
        </w:rPr>
      </w:pPr>
      <w:r w:rsidRPr="00F902EE">
        <w:rPr>
          <w:sz w:val="32"/>
          <w:szCs w:val="32"/>
        </w:rPr>
        <w:t>6. Фатима («Али Баба и 40 разбойников»).</w:t>
      </w:r>
    </w:p>
    <w:p w:rsidR="00851035" w:rsidRPr="00F902EE" w:rsidRDefault="00851035" w:rsidP="00354BBF">
      <w:pPr>
        <w:pStyle w:val="NoSpacing"/>
        <w:ind w:left="720"/>
        <w:rPr>
          <w:sz w:val="32"/>
          <w:szCs w:val="32"/>
        </w:rPr>
      </w:pPr>
      <w:r w:rsidRPr="00F902EE">
        <w:rPr>
          <w:sz w:val="32"/>
          <w:szCs w:val="32"/>
        </w:rPr>
        <w:t>7. Настя (М.М.Пришвин. «Кладовая солнца»).</w:t>
      </w:r>
    </w:p>
    <w:p w:rsidR="00851035" w:rsidRPr="00F902EE" w:rsidRDefault="00851035" w:rsidP="00354BBF">
      <w:pPr>
        <w:pStyle w:val="NoSpacing"/>
        <w:ind w:left="720"/>
        <w:rPr>
          <w:sz w:val="32"/>
          <w:szCs w:val="32"/>
        </w:rPr>
      </w:pPr>
    </w:p>
    <w:p w:rsidR="00851035" w:rsidRPr="00F902EE" w:rsidRDefault="00851035" w:rsidP="00E730BF">
      <w:pPr>
        <w:pStyle w:val="NoSpacing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>9.Конкурс «Блиц – турнир».</w:t>
      </w:r>
    </w:p>
    <w:p w:rsidR="00851035" w:rsidRPr="00F902EE" w:rsidRDefault="00851035" w:rsidP="00354BBF">
      <w:pPr>
        <w:pStyle w:val="NoSpacing"/>
        <w:ind w:left="720"/>
        <w:rPr>
          <w:sz w:val="32"/>
          <w:szCs w:val="32"/>
        </w:rPr>
      </w:pPr>
      <w:r w:rsidRPr="00F902EE">
        <w:rPr>
          <w:sz w:val="32"/>
          <w:szCs w:val="32"/>
        </w:rPr>
        <w:t>Вопросы для 1 команды:</w:t>
      </w:r>
    </w:p>
    <w:p w:rsidR="00851035" w:rsidRPr="00F902EE" w:rsidRDefault="00851035" w:rsidP="00E730BF">
      <w:pPr>
        <w:pStyle w:val="NoSpacing"/>
        <w:numPr>
          <w:ilvl w:val="0"/>
          <w:numId w:val="5"/>
        </w:numPr>
        <w:rPr>
          <w:sz w:val="32"/>
          <w:szCs w:val="32"/>
        </w:rPr>
      </w:pPr>
      <w:r w:rsidRPr="00F902EE">
        <w:rPr>
          <w:sz w:val="32"/>
          <w:szCs w:val="32"/>
        </w:rPr>
        <w:t>Город, в котором родился А.С.Пушкин. (Москва).</w:t>
      </w:r>
    </w:p>
    <w:p w:rsidR="00851035" w:rsidRPr="00F902EE" w:rsidRDefault="00851035" w:rsidP="00E730BF">
      <w:pPr>
        <w:pStyle w:val="NoSpacing"/>
        <w:numPr>
          <w:ilvl w:val="0"/>
          <w:numId w:val="5"/>
        </w:numPr>
        <w:rPr>
          <w:sz w:val="32"/>
          <w:szCs w:val="32"/>
        </w:rPr>
      </w:pPr>
      <w:r w:rsidRPr="00F902EE">
        <w:rPr>
          <w:sz w:val="32"/>
          <w:szCs w:val="32"/>
        </w:rPr>
        <w:t>Кто воспитывал М.Ю.Лермонтова в детстве? (Бабушка).</w:t>
      </w:r>
    </w:p>
    <w:p w:rsidR="00851035" w:rsidRPr="00F902EE" w:rsidRDefault="00851035" w:rsidP="00E730BF">
      <w:pPr>
        <w:pStyle w:val="NoSpacing"/>
        <w:numPr>
          <w:ilvl w:val="0"/>
          <w:numId w:val="5"/>
        </w:numPr>
        <w:rPr>
          <w:sz w:val="32"/>
          <w:szCs w:val="32"/>
        </w:rPr>
      </w:pPr>
      <w:r w:rsidRPr="00F902EE">
        <w:rPr>
          <w:sz w:val="32"/>
          <w:szCs w:val="32"/>
        </w:rPr>
        <w:t>На сколько лет Настя старше  митраши? ( на 2 года).</w:t>
      </w:r>
    </w:p>
    <w:p w:rsidR="00851035" w:rsidRPr="00F902EE" w:rsidRDefault="00851035" w:rsidP="00E730BF">
      <w:pPr>
        <w:pStyle w:val="NoSpacing"/>
        <w:numPr>
          <w:ilvl w:val="0"/>
          <w:numId w:val="5"/>
        </w:numPr>
        <w:rPr>
          <w:sz w:val="32"/>
          <w:szCs w:val="32"/>
        </w:rPr>
      </w:pPr>
      <w:r w:rsidRPr="00F902EE">
        <w:rPr>
          <w:sz w:val="32"/>
          <w:szCs w:val="32"/>
        </w:rPr>
        <w:t>Как называли Митрашу в «Кладовой солнца»? (</w:t>
      </w:r>
      <w:r>
        <w:rPr>
          <w:sz w:val="32"/>
          <w:szCs w:val="32"/>
        </w:rPr>
        <w:t>«</w:t>
      </w:r>
      <w:r w:rsidRPr="00F902EE">
        <w:rPr>
          <w:sz w:val="32"/>
          <w:szCs w:val="32"/>
        </w:rPr>
        <w:t>Мужичок в мешочке</w:t>
      </w:r>
      <w:r>
        <w:rPr>
          <w:sz w:val="32"/>
          <w:szCs w:val="32"/>
        </w:rPr>
        <w:t>»</w:t>
      </w:r>
      <w:r w:rsidRPr="00F902EE">
        <w:rPr>
          <w:sz w:val="32"/>
          <w:szCs w:val="32"/>
        </w:rPr>
        <w:t>).</w:t>
      </w:r>
    </w:p>
    <w:p w:rsidR="00851035" w:rsidRPr="00F902EE" w:rsidRDefault="00851035" w:rsidP="00E730BF">
      <w:pPr>
        <w:pStyle w:val="NoSpacing"/>
        <w:numPr>
          <w:ilvl w:val="0"/>
          <w:numId w:val="5"/>
        </w:numPr>
        <w:rPr>
          <w:sz w:val="32"/>
          <w:szCs w:val="32"/>
        </w:rPr>
      </w:pPr>
      <w:r w:rsidRPr="00F902EE">
        <w:rPr>
          <w:sz w:val="32"/>
          <w:szCs w:val="32"/>
        </w:rPr>
        <w:t>Автор стихотворения «Узник»?(А.С.Пушкин.)</w:t>
      </w:r>
    </w:p>
    <w:p w:rsidR="00851035" w:rsidRPr="00F902EE" w:rsidRDefault="00851035" w:rsidP="00E730BF">
      <w:pPr>
        <w:pStyle w:val="NoSpacing"/>
        <w:numPr>
          <w:ilvl w:val="0"/>
          <w:numId w:val="5"/>
        </w:numPr>
        <w:rPr>
          <w:sz w:val="32"/>
          <w:szCs w:val="32"/>
        </w:rPr>
      </w:pPr>
      <w:r w:rsidRPr="00F902EE">
        <w:rPr>
          <w:sz w:val="32"/>
          <w:szCs w:val="32"/>
        </w:rPr>
        <w:t xml:space="preserve">От какого слова произошло имя Золушка?( от слова </w:t>
      </w:r>
      <w:r>
        <w:rPr>
          <w:sz w:val="32"/>
          <w:szCs w:val="32"/>
        </w:rPr>
        <w:t>«</w:t>
      </w:r>
      <w:r w:rsidRPr="00F902EE">
        <w:rPr>
          <w:sz w:val="32"/>
          <w:szCs w:val="32"/>
        </w:rPr>
        <w:t>Зола</w:t>
      </w:r>
      <w:r>
        <w:rPr>
          <w:sz w:val="32"/>
          <w:szCs w:val="32"/>
        </w:rPr>
        <w:t>»</w:t>
      </w:r>
      <w:r w:rsidRPr="00F902EE">
        <w:rPr>
          <w:sz w:val="32"/>
          <w:szCs w:val="32"/>
        </w:rPr>
        <w:t>).</w:t>
      </w:r>
    </w:p>
    <w:p w:rsidR="00851035" w:rsidRPr="00F902EE" w:rsidRDefault="00851035" w:rsidP="00E730BF">
      <w:pPr>
        <w:pStyle w:val="NoSpacing"/>
        <w:numPr>
          <w:ilvl w:val="0"/>
          <w:numId w:val="5"/>
        </w:numPr>
        <w:rPr>
          <w:sz w:val="32"/>
          <w:szCs w:val="32"/>
        </w:rPr>
      </w:pPr>
      <w:r w:rsidRPr="00F902EE">
        <w:rPr>
          <w:sz w:val="32"/>
          <w:szCs w:val="32"/>
        </w:rPr>
        <w:t>Няня Пушкина. (Арина Радионовна)</w:t>
      </w:r>
    </w:p>
    <w:p w:rsidR="00851035" w:rsidRPr="00F902EE" w:rsidRDefault="00851035" w:rsidP="00E730BF">
      <w:pPr>
        <w:pStyle w:val="NoSpacing"/>
        <w:numPr>
          <w:ilvl w:val="0"/>
          <w:numId w:val="5"/>
        </w:numPr>
        <w:rPr>
          <w:sz w:val="32"/>
          <w:szCs w:val="32"/>
        </w:rPr>
      </w:pPr>
      <w:r w:rsidRPr="00F902EE">
        <w:rPr>
          <w:sz w:val="32"/>
          <w:szCs w:val="32"/>
        </w:rPr>
        <w:t>Что такое литота?( Преуменьшение).</w:t>
      </w:r>
    </w:p>
    <w:p w:rsidR="00851035" w:rsidRPr="00F902EE" w:rsidRDefault="00851035" w:rsidP="00E730BF">
      <w:pPr>
        <w:pStyle w:val="NoSpacing"/>
        <w:ind w:left="1080"/>
        <w:rPr>
          <w:sz w:val="32"/>
          <w:szCs w:val="32"/>
        </w:rPr>
      </w:pPr>
    </w:p>
    <w:p w:rsidR="00851035" w:rsidRPr="00F902EE" w:rsidRDefault="00851035" w:rsidP="006770FA">
      <w:pPr>
        <w:pStyle w:val="NoSpacing"/>
        <w:ind w:left="1080"/>
        <w:rPr>
          <w:sz w:val="32"/>
          <w:szCs w:val="32"/>
        </w:rPr>
      </w:pPr>
      <w:r w:rsidRPr="00F902EE">
        <w:rPr>
          <w:sz w:val="32"/>
          <w:szCs w:val="32"/>
        </w:rPr>
        <w:t>Вопросы для 2 команды:</w:t>
      </w:r>
    </w:p>
    <w:p w:rsidR="00851035" w:rsidRPr="00F902EE" w:rsidRDefault="00851035" w:rsidP="006770FA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F902EE">
        <w:rPr>
          <w:sz w:val="32"/>
          <w:szCs w:val="32"/>
        </w:rPr>
        <w:t>Как погибли А.С.Пушкин и М.Ю.Лермонтов? (На дуэли.)</w:t>
      </w:r>
    </w:p>
    <w:p w:rsidR="00851035" w:rsidRPr="00F902EE" w:rsidRDefault="00851035" w:rsidP="006770FA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F902EE">
        <w:rPr>
          <w:sz w:val="32"/>
          <w:szCs w:val="32"/>
        </w:rPr>
        <w:t>Сколько сказок написал Пушкин?(7).</w:t>
      </w:r>
    </w:p>
    <w:p w:rsidR="00851035" w:rsidRPr="00F902EE" w:rsidRDefault="00851035" w:rsidP="006770FA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F902EE">
        <w:rPr>
          <w:sz w:val="32"/>
          <w:szCs w:val="32"/>
        </w:rPr>
        <w:t>Знаменитый русский баснописец.(Крылов).</w:t>
      </w:r>
    </w:p>
    <w:p w:rsidR="00851035" w:rsidRPr="00F902EE" w:rsidRDefault="00851035" w:rsidP="006770FA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F902EE">
        <w:rPr>
          <w:sz w:val="32"/>
          <w:szCs w:val="32"/>
        </w:rPr>
        <w:t>Как называли Настю в «Кладовой солнца»? («Золотая курочка на высоких ножках»).</w:t>
      </w:r>
    </w:p>
    <w:p w:rsidR="00851035" w:rsidRPr="00F902EE" w:rsidRDefault="00851035" w:rsidP="006770FA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F902EE">
        <w:rPr>
          <w:sz w:val="32"/>
          <w:szCs w:val="32"/>
        </w:rPr>
        <w:t>Где ночевала тучка золотая? (На груди утеса  -великана).</w:t>
      </w:r>
    </w:p>
    <w:p w:rsidR="00851035" w:rsidRPr="00F902EE" w:rsidRDefault="00851035" w:rsidP="006770FA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F902EE">
        <w:rPr>
          <w:sz w:val="32"/>
          <w:szCs w:val="32"/>
        </w:rPr>
        <w:t>С кем жил дед Кузьма? ( С внучкой Варюшей).</w:t>
      </w:r>
    </w:p>
    <w:p w:rsidR="00851035" w:rsidRPr="00F902EE" w:rsidRDefault="00851035" w:rsidP="006770FA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F902EE">
        <w:rPr>
          <w:sz w:val="32"/>
          <w:szCs w:val="32"/>
        </w:rPr>
        <w:t>Как звали умершего мальчика в произведении «Бежин луг»? (Павел).</w:t>
      </w:r>
    </w:p>
    <w:p w:rsidR="00851035" w:rsidRPr="00F902EE" w:rsidRDefault="00851035" w:rsidP="006770FA">
      <w:pPr>
        <w:pStyle w:val="NoSpacing"/>
        <w:numPr>
          <w:ilvl w:val="0"/>
          <w:numId w:val="6"/>
        </w:numPr>
        <w:rPr>
          <w:sz w:val="32"/>
          <w:szCs w:val="32"/>
        </w:rPr>
      </w:pPr>
      <w:r w:rsidRPr="00F902EE">
        <w:rPr>
          <w:sz w:val="32"/>
          <w:szCs w:val="32"/>
        </w:rPr>
        <w:t>Что такое гипербола? (Преувелечение).</w:t>
      </w:r>
    </w:p>
    <w:p w:rsidR="00851035" w:rsidRPr="00F902EE" w:rsidRDefault="00851035" w:rsidP="006770FA">
      <w:pPr>
        <w:pStyle w:val="NoSpacing"/>
        <w:ind w:left="1440"/>
        <w:rPr>
          <w:sz w:val="32"/>
          <w:szCs w:val="32"/>
        </w:rPr>
      </w:pPr>
    </w:p>
    <w:p w:rsidR="00851035" w:rsidRPr="00F902EE" w:rsidRDefault="00851035" w:rsidP="006770FA">
      <w:pPr>
        <w:pStyle w:val="NoSpacing"/>
        <w:ind w:left="1440"/>
        <w:rPr>
          <w:sz w:val="32"/>
          <w:szCs w:val="32"/>
        </w:rPr>
      </w:pPr>
    </w:p>
    <w:p w:rsidR="00851035" w:rsidRPr="00F902EE" w:rsidRDefault="00851035" w:rsidP="00B774D6">
      <w:pPr>
        <w:pStyle w:val="NoSpacing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>10.Конкурс капитанов.</w:t>
      </w:r>
    </w:p>
    <w:p w:rsidR="00851035" w:rsidRPr="00F902EE" w:rsidRDefault="00851035" w:rsidP="00B774D6">
      <w:pPr>
        <w:pStyle w:val="NoSpacing"/>
        <w:rPr>
          <w:sz w:val="32"/>
          <w:szCs w:val="32"/>
        </w:rPr>
      </w:pPr>
      <w:r w:rsidRPr="00F902EE">
        <w:rPr>
          <w:sz w:val="32"/>
          <w:szCs w:val="32"/>
        </w:rPr>
        <w:t>Задание: передайте значение фразеологического оборота с помощью жестов (предметов)</w:t>
      </w:r>
    </w:p>
    <w:p w:rsidR="00851035" w:rsidRPr="00F902EE" w:rsidRDefault="00851035" w:rsidP="006770FA">
      <w:pPr>
        <w:pStyle w:val="NoSpacing"/>
        <w:ind w:left="1440"/>
        <w:rPr>
          <w:sz w:val="32"/>
          <w:szCs w:val="32"/>
        </w:rPr>
      </w:pPr>
      <w:r w:rsidRPr="00F902EE">
        <w:rPr>
          <w:sz w:val="32"/>
          <w:szCs w:val="32"/>
        </w:rPr>
        <w:t>1 Водить за нос.2. Держать язык за зубами.</w:t>
      </w:r>
    </w:p>
    <w:p w:rsidR="00851035" w:rsidRPr="00F902EE" w:rsidRDefault="00851035" w:rsidP="00B774D6">
      <w:pPr>
        <w:pStyle w:val="NoSpacing"/>
        <w:numPr>
          <w:ilvl w:val="0"/>
          <w:numId w:val="7"/>
        </w:numPr>
        <w:rPr>
          <w:sz w:val="32"/>
          <w:szCs w:val="32"/>
        </w:rPr>
      </w:pPr>
      <w:r w:rsidRPr="00F902EE">
        <w:rPr>
          <w:sz w:val="32"/>
          <w:szCs w:val="32"/>
        </w:rPr>
        <w:t>Пальчики оближешь. 2. Глаза на лоб полезли.</w:t>
      </w:r>
    </w:p>
    <w:p w:rsidR="00851035" w:rsidRPr="00F902EE" w:rsidRDefault="00851035" w:rsidP="006770FA">
      <w:pPr>
        <w:pStyle w:val="NoSpacing"/>
        <w:ind w:left="1440"/>
        <w:rPr>
          <w:sz w:val="32"/>
          <w:szCs w:val="32"/>
        </w:rPr>
      </w:pPr>
    </w:p>
    <w:p w:rsidR="00851035" w:rsidRPr="00F902EE" w:rsidRDefault="00851035" w:rsidP="00B774D6">
      <w:pPr>
        <w:pStyle w:val="NoSpacing"/>
        <w:rPr>
          <w:b/>
          <w:bCs/>
          <w:sz w:val="32"/>
          <w:szCs w:val="32"/>
        </w:rPr>
      </w:pPr>
      <w:r w:rsidRPr="00F902EE">
        <w:rPr>
          <w:b/>
          <w:bCs/>
          <w:sz w:val="32"/>
          <w:szCs w:val="32"/>
        </w:rPr>
        <w:t>Для подведения итогов слово дается членам жюри.</w:t>
      </w:r>
    </w:p>
    <w:p w:rsidR="00851035" w:rsidRPr="00F902EE" w:rsidRDefault="00851035" w:rsidP="00B774D6">
      <w:pPr>
        <w:pStyle w:val="NoSpacing"/>
        <w:rPr>
          <w:b/>
          <w:bCs/>
          <w:sz w:val="32"/>
          <w:szCs w:val="32"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rPr>
          <w:b/>
          <w:bCs/>
        </w:rPr>
      </w:pPr>
    </w:p>
    <w:p w:rsidR="00851035" w:rsidRPr="00B774D6" w:rsidRDefault="00851035" w:rsidP="00B774D6">
      <w:pPr>
        <w:pStyle w:val="NoSpacing"/>
        <w:rPr>
          <w:b/>
          <w:bCs/>
        </w:rPr>
      </w:pPr>
    </w:p>
    <w:p w:rsidR="00851035" w:rsidRDefault="00851035" w:rsidP="00B774D6">
      <w:pPr>
        <w:pStyle w:val="NoSpacing"/>
        <w:ind w:left="1440"/>
        <w:rPr>
          <w:sz w:val="52"/>
          <w:szCs w:val="52"/>
        </w:rPr>
      </w:pPr>
    </w:p>
    <w:p w:rsidR="00851035" w:rsidRDefault="00851035" w:rsidP="00B774D6">
      <w:pPr>
        <w:pStyle w:val="NoSpacing"/>
        <w:ind w:left="1440"/>
        <w:rPr>
          <w:sz w:val="52"/>
          <w:szCs w:val="52"/>
        </w:rPr>
      </w:pPr>
      <w:r w:rsidRPr="00B774D6">
        <w:rPr>
          <w:sz w:val="52"/>
          <w:szCs w:val="52"/>
        </w:rPr>
        <w:t xml:space="preserve">: …о…о  …о…а…о…а…ь! </w:t>
      </w:r>
    </w:p>
    <w:p w:rsidR="00851035" w:rsidRDefault="00851035" w:rsidP="00B774D6">
      <w:pPr>
        <w:pStyle w:val="NoSpacing"/>
        <w:ind w:left="1440"/>
        <w:rPr>
          <w:sz w:val="52"/>
          <w:szCs w:val="52"/>
        </w:rPr>
      </w:pPr>
    </w:p>
    <w:p w:rsidR="00851035" w:rsidRPr="00B774D6" w:rsidRDefault="00851035" w:rsidP="00B774D6">
      <w:pPr>
        <w:pStyle w:val="NoSpacing"/>
        <w:ind w:left="1440"/>
        <w:rPr>
          <w:sz w:val="52"/>
          <w:szCs w:val="52"/>
        </w:rPr>
      </w:pPr>
    </w:p>
    <w:p w:rsidR="00851035" w:rsidRPr="00B774D6" w:rsidRDefault="00851035" w:rsidP="00B774D6">
      <w:pPr>
        <w:pStyle w:val="NoSpacing"/>
        <w:ind w:left="1440"/>
      </w:pPr>
    </w:p>
    <w:p w:rsidR="00851035" w:rsidRDefault="00851035" w:rsidP="00B774D6">
      <w:pPr>
        <w:pStyle w:val="NoSpacing"/>
        <w:ind w:left="1440"/>
        <w:rPr>
          <w:sz w:val="52"/>
          <w:szCs w:val="52"/>
        </w:rPr>
      </w:pPr>
      <w:r w:rsidRPr="00B774D6">
        <w:rPr>
          <w:sz w:val="52"/>
          <w:szCs w:val="52"/>
        </w:rPr>
        <w:t xml:space="preserve">: …о…о …о…а…о…а…ь! </w:t>
      </w:r>
    </w:p>
    <w:p w:rsidR="00851035" w:rsidRDefault="00851035" w:rsidP="00B774D6">
      <w:pPr>
        <w:pStyle w:val="NoSpacing"/>
        <w:ind w:left="1440"/>
        <w:rPr>
          <w:sz w:val="52"/>
          <w:szCs w:val="52"/>
        </w:rPr>
      </w:pPr>
    </w:p>
    <w:p w:rsidR="00851035" w:rsidRDefault="00851035" w:rsidP="00B774D6">
      <w:pPr>
        <w:pStyle w:val="NoSpacing"/>
        <w:ind w:left="1440"/>
        <w:rPr>
          <w:sz w:val="52"/>
          <w:szCs w:val="52"/>
        </w:rPr>
      </w:pPr>
    </w:p>
    <w:p w:rsidR="00851035" w:rsidRDefault="00851035" w:rsidP="00B774D6">
      <w:pPr>
        <w:pStyle w:val="NoSpacing"/>
        <w:ind w:left="1440"/>
        <w:rPr>
          <w:sz w:val="52"/>
          <w:szCs w:val="52"/>
        </w:rPr>
      </w:pPr>
    </w:p>
    <w:p w:rsidR="00851035" w:rsidRPr="00B774D6" w:rsidRDefault="00851035" w:rsidP="00B774D6">
      <w:pPr>
        <w:pStyle w:val="NoSpacing"/>
        <w:ind w:left="1440"/>
        <w:rPr>
          <w:sz w:val="52"/>
          <w:szCs w:val="52"/>
        </w:rPr>
      </w:pPr>
    </w:p>
    <w:p w:rsidR="00851035" w:rsidRDefault="00851035" w:rsidP="00B774D6">
      <w:pPr>
        <w:pStyle w:val="NoSpacing"/>
        <w:rPr>
          <w:sz w:val="96"/>
          <w:szCs w:val="96"/>
        </w:rPr>
      </w:pPr>
      <w:r w:rsidRPr="00B774D6">
        <w:rPr>
          <w:sz w:val="96"/>
          <w:szCs w:val="96"/>
        </w:rPr>
        <w:t xml:space="preserve">Прежде, чем 7я </w:t>
      </w:r>
      <w:r>
        <w:rPr>
          <w:sz w:val="96"/>
          <w:szCs w:val="96"/>
        </w:rPr>
        <w:t xml:space="preserve">    </w:t>
      </w:r>
      <w:r w:rsidRPr="00B774D6">
        <w:rPr>
          <w:sz w:val="96"/>
          <w:szCs w:val="96"/>
        </w:rPr>
        <w:t xml:space="preserve">05 сядет за </w:t>
      </w:r>
      <w:r>
        <w:rPr>
          <w:sz w:val="96"/>
          <w:szCs w:val="96"/>
        </w:rPr>
        <w:t xml:space="preserve">  </w:t>
      </w:r>
      <w:r w:rsidRPr="00B774D6">
        <w:rPr>
          <w:sz w:val="96"/>
          <w:szCs w:val="96"/>
        </w:rPr>
        <w:t>100л, пре2рительно</w:t>
      </w:r>
      <w:r>
        <w:rPr>
          <w:sz w:val="96"/>
          <w:szCs w:val="96"/>
        </w:rPr>
        <w:t xml:space="preserve"> </w:t>
      </w:r>
      <w:r w:rsidRPr="00B774D6">
        <w:rPr>
          <w:sz w:val="96"/>
          <w:szCs w:val="96"/>
        </w:rPr>
        <w:t xml:space="preserve"> вы3  клеёнку.</w:t>
      </w:r>
    </w:p>
    <w:p w:rsidR="00851035" w:rsidRDefault="00851035" w:rsidP="00B774D6">
      <w:pPr>
        <w:pStyle w:val="NoSpacing"/>
        <w:rPr>
          <w:sz w:val="96"/>
          <w:szCs w:val="96"/>
        </w:rPr>
      </w:pPr>
    </w:p>
    <w:p w:rsidR="00851035" w:rsidRDefault="00851035" w:rsidP="00B774D6">
      <w:pPr>
        <w:pStyle w:val="NoSpacing"/>
        <w:rPr>
          <w:sz w:val="96"/>
          <w:szCs w:val="96"/>
        </w:rPr>
      </w:pPr>
    </w:p>
    <w:p w:rsidR="00851035" w:rsidRDefault="00851035" w:rsidP="00B774D6">
      <w:pPr>
        <w:pStyle w:val="NoSpacing"/>
        <w:rPr>
          <w:sz w:val="96"/>
          <w:szCs w:val="96"/>
        </w:rPr>
      </w:pPr>
    </w:p>
    <w:p w:rsidR="00851035" w:rsidRPr="00B774D6" w:rsidRDefault="00851035" w:rsidP="00B774D6">
      <w:pPr>
        <w:pStyle w:val="NoSpacing"/>
        <w:rPr>
          <w:sz w:val="96"/>
          <w:szCs w:val="96"/>
        </w:rPr>
      </w:pPr>
      <w:r w:rsidRPr="00B774D6">
        <w:rPr>
          <w:sz w:val="96"/>
          <w:szCs w:val="96"/>
        </w:rPr>
        <w:t>Прежде, чем 7я     05 сядет за   100л, пре2рительно  вы3  клеёнку.</w:t>
      </w:r>
    </w:p>
    <w:p w:rsidR="00851035" w:rsidRDefault="00851035" w:rsidP="00B774D6">
      <w:pPr>
        <w:pStyle w:val="NoSpacing"/>
        <w:rPr>
          <w:sz w:val="96"/>
          <w:szCs w:val="96"/>
        </w:rPr>
      </w:pPr>
    </w:p>
    <w:p w:rsidR="00851035" w:rsidRPr="00B774D6" w:rsidRDefault="00851035" w:rsidP="00B774D6">
      <w:pPr>
        <w:pStyle w:val="NoSpacing"/>
        <w:rPr>
          <w:sz w:val="96"/>
          <w:szCs w:val="96"/>
        </w:rPr>
      </w:pPr>
    </w:p>
    <w:p w:rsidR="00851035" w:rsidRPr="00F902EE" w:rsidRDefault="00851035" w:rsidP="00F902EE">
      <w:pPr>
        <w:pStyle w:val="NoSpacing"/>
        <w:rPr>
          <w:b/>
          <w:bCs/>
          <w:sz w:val="28"/>
          <w:szCs w:val="28"/>
        </w:rPr>
      </w:pPr>
      <w:r w:rsidRPr="00F902EE">
        <w:rPr>
          <w:b/>
          <w:bCs/>
          <w:sz w:val="28"/>
          <w:szCs w:val="28"/>
        </w:rPr>
        <w:t>6. Конкурс “Путешествие в страну Фразеологию”.</w:t>
      </w:r>
    </w:p>
    <w:p w:rsidR="00851035" w:rsidRDefault="00851035" w:rsidP="00F902EE">
      <w:pPr>
        <w:pStyle w:val="NoSpacing"/>
        <w:ind w:left="1440"/>
        <w:jc w:val="both"/>
        <w:rPr>
          <w:b/>
          <w:bCs/>
          <w:sz w:val="28"/>
          <w:szCs w:val="28"/>
        </w:rPr>
      </w:pPr>
      <w:r w:rsidRPr="00F902EE">
        <w:rPr>
          <w:b/>
          <w:bCs/>
          <w:sz w:val="28"/>
          <w:szCs w:val="28"/>
        </w:rPr>
        <w:t xml:space="preserve">Что означает … </w:t>
      </w:r>
    </w:p>
    <w:p w:rsidR="00851035" w:rsidRPr="00F902EE" w:rsidRDefault="00851035" w:rsidP="00F902EE">
      <w:pPr>
        <w:pStyle w:val="NoSpacing"/>
        <w:ind w:left="1440"/>
        <w:jc w:val="both"/>
        <w:rPr>
          <w:b/>
          <w:bCs/>
          <w:sz w:val="28"/>
          <w:szCs w:val="28"/>
        </w:rPr>
      </w:pP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Кожа да кости 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 xml:space="preserve">Дырявая память </w:t>
      </w:r>
      <w:r>
        <w:rPr>
          <w:sz w:val="28"/>
          <w:szCs w:val="28"/>
        </w:rPr>
        <w:t xml:space="preserve"> 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 xml:space="preserve">На всех парусах </w:t>
      </w:r>
      <w:r>
        <w:rPr>
          <w:sz w:val="28"/>
          <w:szCs w:val="28"/>
        </w:rPr>
        <w:t>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 xml:space="preserve">Перемывать косточки </w:t>
      </w:r>
      <w:r>
        <w:rPr>
          <w:sz w:val="28"/>
          <w:szCs w:val="28"/>
        </w:rPr>
        <w:t>-</w:t>
      </w:r>
    </w:p>
    <w:p w:rsidR="00851035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 xml:space="preserve">Хоть кровь из носу </w:t>
      </w:r>
      <w:r>
        <w:rPr>
          <w:sz w:val="28"/>
          <w:szCs w:val="28"/>
        </w:rPr>
        <w:t>–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 xml:space="preserve">Сбить с толку </w:t>
      </w:r>
      <w:r>
        <w:rPr>
          <w:sz w:val="28"/>
          <w:szCs w:val="28"/>
        </w:rPr>
        <w:t>-</w:t>
      </w:r>
    </w:p>
    <w:p w:rsidR="00851035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 xml:space="preserve">Кот наплакал </w:t>
      </w:r>
      <w:r>
        <w:rPr>
          <w:sz w:val="28"/>
          <w:szCs w:val="28"/>
        </w:rPr>
        <w:t>–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 xml:space="preserve">Комар носа не подточит </w:t>
      </w:r>
      <w:r>
        <w:rPr>
          <w:sz w:val="28"/>
          <w:szCs w:val="28"/>
        </w:rPr>
        <w:t>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 xml:space="preserve">Клевать носом </w:t>
      </w:r>
      <w:r>
        <w:rPr>
          <w:sz w:val="28"/>
          <w:szCs w:val="28"/>
        </w:rPr>
        <w:t>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 xml:space="preserve">Пускать пыль в глаза </w:t>
      </w:r>
      <w:r>
        <w:rPr>
          <w:sz w:val="28"/>
          <w:szCs w:val="28"/>
        </w:rPr>
        <w:t>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 xml:space="preserve">Как снег на голову </w:t>
      </w:r>
      <w:r>
        <w:rPr>
          <w:sz w:val="28"/>
          <w:szCs w:val="28"/>
        </w:rPr>
        <w:t>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 xml:space="preserve">Человек с головой </w:t>
      </w:r>
      <w:r>
        <w:rPr>
          <w:sz w:val="28"/>
          <w:szCs w:val="28"/>
        </w:rPr>
        <w:t>-</w:t>
      </w:r>
    </w:p>
    <w:p w:rsidR="00851035" w:rsidRDefault="00851035" w:rsidP="00F902EE">
      <w:pPr>
        <w:pStyle w:val="NoSpacing"/>
        <w:ind w:left="1440"/>
        <w:jc w:val="both"/>
        <w:rPr>
          <w:sz w:val="28"/>
          <w:szCs w:val="28"/>
        </w:rPr>
      </w:pPr>
    </w:p>
    <w:p w:rsidR="00851035" w:rsidRDefault="00851035" w:rsidP="00F902EE">
      <w:pPr>
        <w:pStyle w:val="NoSpacing"/>
        <w:ind w:left="1440"/>
        <w:jc w:val="both"/>
        <w:rPr>
          <w:sz w:val="28"/>
          <w:szCs w:val="28"/>
        </w:rPr>
      </w:pPr>
    </w:p>
    <w:p w:rsidR="00851035" w:rsidRDefault="00851035" w:rsidP="00F902EE">
      <w:pPr>
        <w:pStyle w:val="NoSpacing"/>
        <w:ind w:left="1440"/>
        <w:jc w:val="both"/>
        <w:rPr>
          <w:sz w:val="28"/>
          <w:szCs w:val="28"/>
        </w:rPr>
      </w:pPr>
    </w:p>
    <w:p w:rsidR="00851035" w:rsidRDefault="00851035" w:rsidP="00F902EE">
      <w:pPr>
        <w:pStyle w:val="NoSpacing"/>
        <w:ind w:left="1440"/>
        <w:jc w:val="both"/>
        <w:rPr>
          <w:sz w:val="28"/>
          <w:szCs w:val="28"/>
        </w:rPr>
      </w:pPr>
    </w:p>
    <w:p w:rsidR="00851035" w:rsidRDefault="00851035" w:rsidP="00F902EE">
      <w:pPr>
        <w:pStyle w:val="NoSpacing"/>
        <w:ind w:left="1440"/>
        <w:jc w:val="both"/>
        <w:rPr>
          <w:sz w:val="28"/>
          <w:szCs w:val="28"/>
        </w:rPr>
      </w:pPr>
      <w:bookmarkStart w:id="0" w:name="_GoBack"/>
      <w:bookmarkEnd w:id="0"/>
    </w:p>
    <w:p w:rsidR="00851035" w:rsidRDefault="00851035" w:rsidP="00F902EE">
      <w:pPr>
        <w:pStyle w:val="NoSpacing"/>
        <w:ind w:left="1440"/>
        <w:jc w:val="both"/>
        <w:rPr>
          <w:sz w:val="28"/>
          <w:szCs w:val="28"/>
        </w:rPr>
      </w:pP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6. Конкурс “Путешествие в страну Фразеологию”.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 xml:space="preserve">Что означает … 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Кожа да кости 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Дырявая память  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На всех парусах 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Перемывать косточки 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Хоть кровь из носу –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Сбить с толку 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Кот наплакал –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Комар носа не подточит 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Клевать носом 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Пускать пыль в глаза 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Как снег на голову 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  <w:r w:rsidRPr="00F902EE">
        <w:rPr>
          <w:sz w:val="28"/>
          <w:szCs w:val="28"/>
        </w:rPr>
        <w:t>Человек с головой -</w:t>
      </w:r>
    </w:p>
    <w:p w:rsidR="00851035" w:rsidRPr="00F902EE" w:rsidRDefault="00851035" w:rsidP="00F902EE">
      <w:pPr>
        <w:pStyle w:val="NoSpacing"/>
        <w:ind w:left="1440"/>
        <w:jc w:val="both"/>
        <w:rPr>
          <w:sz w:val="28"/>
          <w:szCs w:val="28"/>
        </w:rPr>
      </w:pPr>
    </w:p>
    <w:sectPr w:rsidR="00851035" w:rsidRPr="00F902EE" w:rsidSect="00ED5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B7A27"/>
    <w:multiLevelType w:val="hybridMultilevel"/>
    <w:tmpl w:val="E4FA0B02"/>
    <w:lvl w:ilvl="0" w:tplc="E8E06A3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8BC7885"/>
    <w:multiLevelType w:val="hybridMultilevel"/>
    <w:tmpl w:val="56F66FCC"/>
    <w:lvl w:ilvl="0" w:tplc="E3F490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D52A2D"/>
    <w:multiLevelType w:val="hybridMultilevel"/>
    <w:tmpl w:val="439C0E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B52232"/>
    <w:multiLevelType w:val="hybridMultilevel"/>
    <w:tmpl w:val="16CC1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BA476E"/>
    <w:multiLevelType w:val="hybridMultilevel"/>
    <w:tmpl w:val="FA00803A"/>
    <w:lvl w:ilvl="0" w:tplc="A2FAD48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7BD565FC"/>
    <w:multiLevelType w:val="hybridMultilevel"/>
    <w:tmpl w:val="3DB2411A"/>
    <w:lvl w:ilvl="0" w:tplc="566A8022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25" w:hanging="360"/>
      </w:pPr>
    </w:lvl>
    <w:lvl w:ilvl="2" w:tplc="0419001B">
      <w:start w:val="1"/>
      <w:numFmt w:val="lowerRoman"/>
      <w:lvlText w:val="%3."/>
      <w:lvlJc w:val="right"/>
      <w:pPr>
        <w:ind w:left="1845" w:hanging="180"/>
      </w:pPr>
    </w:lvl>
    <w:lvl w:ilvl="3" w:tplc="0419000F">
      <w:start w:val="1"/>
      <w:numFmt w:val="decimal"/>
      <w:lvlText w:val="%4."/>
      <w:lvlJc w:val="left"/>
      <w:pPr>
        <w:ind w:left="2565" w:hanging="360"/>
      </w:pPr>
    </w:lvl>
    <w:lvl w:ilvl="4" w:tplc="04190019">
      <w:start w:val="1"/>
      <w:numFmt w:val="lowerLetter"/>
      <w:lvlText w:val="%5."/>
      <w:lvlJc w:val="left"/>
      <w:pPr>
        <w:ind w:left="3285" w:hanging="360"/>
      </w:pPr>
    </w:lvl>
    <w:lvl w:ilvl="5" w:tplc="0419001B">
      <w:start w:val="1"/>
      <w:numFmt w:val="lowerRoman"/>
      <w:lvlText w:val="%6."/>
      <w:lvlJc w:val="right"/>
      <w:pPr>
        <w:ind w:left="4005" w:hanging="180"/>
      </w:pPr>
    </w:lvl>
    <w:lvl w:ilvl="6" w:tplc="0419000F">
      <w:start w:val="1"/>
      <w:numFmt w:val="decimal"/>
      <w:lvlText w:val="%7."/>
      <w:lvlJc w:val="left"/>
      <w:pPr>
        <w:ind w:left="4725" w:hanging="360"/>
      </w:pPr>
    </w:lvl>
    <w:lvl w:ilvl="7" w:tplc="04190019">
      <w:start w:val="1"/>
      <w:numFmt w:val="lowerLetter"/>
      <w:lvlText w:val="%8."/>
      <w:lvlJc w:val="left"/>
      <w:pPr>
        <w:ind w:left="5445" w:hanging="360"/>
      </w:pPr>
    </w:lvl>
    <w:lvl w:ilvl="8" w:tplc="0419001B">
      <w:start w:val="1"/>
      <w:numFmt w:val="lowerRoman"/>
      <w:lvlText w:val="%9."/>
      <w:lvlJc w:val="right"/>
      <w:pPr>
        <w:ind w:left="6165" w:hanging="180"/>
      </w:pPr>
    </w:lvl>
  </w:abstractNum>
  <w:abstractNum w:abstractNumId="6">
    <w:nsid w:val="7E403F66"/>
    <w:multiLevelType w:val="hybridMultilevel"/>
    <w:tmpl w:val="C86E9C7A"/>
    <w:lvl w:ilvl="0" w:tplc="1316886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112E"/>
    <w:rsid w:val="000973A6"/>
    <w:rsid w:val="00141E1F"/>
    <w:rsid w:val="0016285F"/>
    <w:rsid w:val="001F7087"/>
    <w:rsid w:val="0022323D"/>
    <w:rsid w:val="00354BBF"/>
    <w:rsid w:val="00391AE9"/>
    <w:rsid w:val="005F112E"/>
    <w:rsid w:val="00612156"/>
    <w:rsid w:val="006770FA"/>
    <w:rsid w:val="00763043"/>
    <w:rsid w:val="00851035"/>
    <w:rsid w:val="008E1FE1"/>
    <w:rsid w:val="0094128A"/>
    <w:rsid w:val="009D0121"/>
    <w:rsid w:val="00B5604D"/>
    <w:rsid w:val="00B676EC"/>
    <w:rsid w:val="00B774D6"/>
    <w:rsid w:val="00E465E5"/>
    <w:rsid w:val="00E730BF"/>
    <w:rsid w:val="00ED4DE4"/>
    <w:rsid w:val="00ED5B89"/>
    <w:rsid w:val="00F546E3"/>
    <w:rsid w:val="00F902EE"/>
    <w:rsid w:val="00FF5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5B89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141E1F"/>
    <w:rPr>
      <w:rFonts w:cs="Calibri"/>
      <w:lang w:eastAsia="en-US"/>
    </w:rPr>
  </w:style>
  <w:style w:type="paragraph" w:styleId="ListParagraph">
    <w:name w:val="List Paragraph"/>
    <w:basedOn w:val="Normal"/>
    <w:uiPriority w:val="99"/>
    <w:qFormat/>
    <w:rsid w:val="0016285F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300</TotalTime>
  <Pages>8</Pages>
  <Words>1043</Words>
  <Characters>5947</Characters>
  <Application>Microsoft Office Outlook</Application>
  <DocSecurity>0</DocSecurity>
  <Lines>0</Lines>
  <Paragraphs>0</Paragraphs>
  <ScaleCrop>false</ScaleCrop>
  <Company>школа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Рахманова</dc:creator>
  <cp:keywords/>
  <dc:description/>
  <cp:lastModifiedBy>школа Асеево</cp:lastModifiedBy>
  <cp:revision>15</cp:revision>
  <cp:lastPrinted>2012-03-20T06:19:00Z</cp:lastPrinted>
  <dcterms:created xsi:type="dcterms:W3CDTF">2012-01-13T04:44:00Z</dcterms:created>
  <dcterms:modified xsi:type="dcterms:W3CDTF">2012-03-20T06:23:00Z</dcterms:modified>
</cp:coreProperties>
</file>